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5C691" w14:textId="77777777" w:rsidR="00932C15" w:rsidRDefault="00013E9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85972D" wp14:editId="25BCC002">
                <wp:simplePos x="0" y="0"/>
                <wp:positionH relativeFrom="margin">
                  <wp:align>left</wp:align>
                </wp:positionH>
                <wp:positionV relativeFrom="page">
                  <wp:posOffset>624840</wp:posOffset>
                </wp:positionV>
                <wp:extent cx="4464685" cy="4861560"/>
                <wp:effectExtent l="0" t="0" r="12065" b="15240"/>
                <wp:wrapNone/>
                <wp:docPr id="1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486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B6C7B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02EB378F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6A05A809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5A39BBE3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41C8F396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72A3D3EC" w14:textId="77777777" w:rsidR="00C90CD3" w:rsidRDefault="00C90CD3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49E3B131" w14:textId="77777777" w:rsidR="00F9560C" w:rsidRPr="006471A2" w:rsidRDefault="00F9560C" w:rsidP="00F9560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6471A2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  <w:t>Complaints or concerns</w:t>
                            </w:r>
                          </w:p>
                          <w:p w14:paraId="0D0B940D" w14:textId="77777777" w:rsidR="00F9560C" w:rsidRPr="00975F40" w:rsidRDefault="00F9560C" w:rsidP="00F95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kern w:val="28"/>
                                <w:sz w:val="36"/>
                                <w:szCs w:val="36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5E0B9C58" w14:textId="77777777" w:rsidR="00F9560C" w:rsidRPr="00975F40" w:rsidRDefault="00F9560C" w:rsidP="00F9560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Palcall aims to provide a service that is sensitive to the needs of individual patients, their </w:t>
                            </w:r>
                            <w:proofErr w:type="gramStart"/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families</w:t>
                            </w:r>
                            <w:proofErr w:type="gramEnd"/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and carers. If problems do </w:t>
                            </w:r>
                            <w:proofErr w:type="gramStart"/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occur</w:t>
                            </w:r>
                            <w:proofErr w:type="gramEnd"/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we try to resolve them when they arise. If this is not possible and you wish to make a complaint, please let us know as soon as possible. This will help us to establish what happened more easily.</w:t>
                            </w:r>
                          </w:p>
                          <w:p w14:paraId="7053FE72" w14:textId="77777777" w:rsidR="00F9560C" w:rsidRPr="003358F3" w:rsidRDefault="00F9560C" w:rsidP="00F9560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Complaints can be directed to Palcall staff who will pass them to the manager responsible. </w:t>
                            </w:r>
                          </w:p>
                          <w:p w14:paraId="0E27B00A" w14:textId="77777777" w:rsidR="00F9560C" w:rsidRPr="00975F40" w:rsidRDefault="00F9560C" w:rsidP="00F9560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1EFCCFE2" w14:textId="77777777" w:rsidR="00F9560C" w:rsidRDefault="00F9560C" w:rsidP="00F9560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Alternatively, you can write to the Head of In Care Services at the address on this leaflet.</w:t>
                            </w:r>
                          </w:p>
                          <w:p w14:paraId="60061E4C" w14:textId="77777777" w:rsidR="00CC006E" w:rsidRDefault="00CC006E" w:rsidP="00F9560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Cs w:val="22"/>
                                <w:lang w:eastAsia="en-GB"/>
                                <w14:cntxtAlts/>
                              </w:rPr>
                            </w:pPr>
                          </w:p>
                          <w:p w14:paraId="44EAFD9C" w14:textId="03C62C56" w:rsidR="008A2638" w:rsidRPr="004D5AFB" w:rsidRDefault="00CC006E" w:rsidP="006471A2">
                            <w:pPr>
                              <w:jc w:val="both"/>
                              <w:rPr>
                                <w:color w:val="1C619F"/>
                                <w:sz w:val="24"/>
                                <w:szCs w:val="24"/>
                              </w:rPr>
                            </w:pPr>
                            <w:r w:rsidRPr="00CC006E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Cs w:val="22"/>
                                <w:lang w:eastAsia="en-GB"/>
                                <w14:cntxtAlts/>
                              </w:rPr>
                              <w:t>V</w:t>
                            </w:r>
                            <w:r w:rsidR="006471A2">
                              <w:rPr>
                                <w:rFonts w:asciiTheme="minorHAnsi" w:hAnsiTheme="minorHAnsi"/>
                                <w:color w:val="000000"/>
                                <w:kern w:val="28"/>
                                <w:szCs w:val="22"/>
                                <w:lang w:eastAsia="en-GB"/>
                                <w14:cntxtAlts/>
                              </w:rPr>
                              <w:t>2 2022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972D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0;margin-top:49.2pt;width:351.55pt;height:382.8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" filled="f" stroked="f">
                <v:textbox inset="0,0,0,0">
                  <w:txbxContent>
                    <w:p w14:paraId="5DAB6C7B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02EB378F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6A05A809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5A39BBE3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41C8F396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72A3D3EC" w14:textId="77777777" w:rsidR="00C90CD3" w:rsidRDefault="00C90CD3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49E3B131" w14:textId="77777777" w:rsidR="00F9560C" w:rsidRPr="006471A2" w:rsidRDefault="00F9560C" w:rsidP="00F9560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  <w:r w:rsidRPr="006471A2">
                        <w:rPr>
                          <w:rFonts w:asciiTheme="minorHAnsi" w:hAnsiTheme="minorHAnsi" w:cstheme="minorHAnsi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  <w:t>Complaints or concerns</w:t>
                      </w:r>
                    </w:p>
                    <w:p w14:paraId="0D0B940D" w14:textId="77777777" w:rsidR="00F9560C" w:rsidRPr="00975F40" w:rsidRDefault="00F9560C" w:rsidP="00F9560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kern w:val="28"/>
                          <w:sz w:val="36"/>
                          <w:szCs w:val="36"/>
                          <w:u w:val="single"/>
                          <w:lang w:eastAsia="en-GB"/>
                          <w14:cntxtAlts/>
                        </w:rPr>
                      </w:pPr>
                    </w:p>
                    <w:p w14:paraId="5E0B9C58" w14:textId="77777777" w:rsidR="00F9560C" w:rsidRPr="00975F40" w:rsidRDefault="00F9560C" w:rsidP="00F9560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Palcall aims to provide a service that is sensitive to the needs of individual patients, their </w:t>
                      </w:r>
                      <w:proofErr w:type="gramStart"/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families</w:t>
                      </w:r>
                      <w:proofErr w:type="gramEnd"/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and carers. If problems do </w:t>
                      </w:r>
                      <w:proofErr w:type="gramStart"/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occur</w:t>
                      </w:r>
                      <w:proofErr w:type="gramEnd"/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we try to resolve them when they arise. If this is not possible and you wish to make a complaint, please let us know as soon as possible. This will help us to establish what happened more easily.</w:t>
                      </w:r>
                    </w:p>
                    <w:p w14:paraId="7053FE72" w14:textId="77777777" w:rsidR="00F9560C" w:rsidRPr="003358F3" w:rsidRDefault="00F9560C" w:rsidP="00F9560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Complaints can be directed to Palcall staff who will pass them to the manager responsible. </w:t>
                      </w:r>
                    </w:p>
                    <w:p w14:paraId="0E27B00A" w14:textId="77777777" w:rsidR="00F9560C" w:rsidRPr="00975F40" w:rsidRDefault="00F9560C" w:rsidP="00F9560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1EFCCFE2" w14:textId="77777777" w:rsidR="00F9560C" w:rsidRDefault="00F9560C" w:rsidP="00F9560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Alternatively, you can write to the Head of In Care Services at the address on this leaflet.</w:t>
                      </w:r>
                    </w:p>
                    <w:p w14:paraId="60061E4C" w14:textId="77777777" w:rsidR="00CC006E" w:rsidRDefault="00CC006E" w:rsidP="00F9560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kern w:val="28"/>
                          <w:szCs w:val="22"/>
                          <w:lang w:eastAsia="en-GB"/>
                          <w14:cntxtAlts/>
                        </w:rPr>
                      </w:pPr>
                    </w:p>
                    <w:p w14:paraId="44EAFD9C" w14:textId="03C62C56" w:rsidR="008A2638" w:rsidRPr="004D5AFB" w:rsidRDefault="00CC006E" w:rsidP="006471A2">
                      <w:pPr>
                        <w:jc w:val="both"/>
                        <w:rPr>
                          <w:color w:val="1C619F"/>
                          <w:sz w:val="24"/>
                          <w:szCs w:val="24"/>
                        </w:rPr>
                      </w:pPr>
                      <w:r w:rsidRPr="00CC006E">
                        <w:rPr>
                          <w:rFonts w:asciiTheme="minorHAnsi" w:hAnsiTheme="minorHAnsi"/>
                          <w:color w:val="000000"/>
                          <w:kern w:val="28"/>
                          <w:szCs w:val="22"/>
                          <w:lang w:eastAsia="en-GB"/>
                          <w14:cntxtAlts/>
                        </w:rPr>
                        <w:t>V</w:t>
                      </w:r>
                      <w:r w:rsidR="006471A2">
                        <w:rPr>
                          <w:rFonts w:asciiTheme="minorHAnsi" w:hAnsiTheme="minorHAnsi"/>
                          <w:color w:val="000000"/>
                          <w:kern w:val="28"/>
                          <w:szCs w:val="22"/>
                          <w:lang w:eastAsia="en-GB"/>
                          <w14:cntxtAlts/>
                        </w:rPr>
                        <w:t>2 2022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719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D21F7F5" wp14:editId="4B7ADCC3">
                <wp:simplePos x="0" y="0"/>
                <wp:positionH relativeFrom="margin">
                  <wp:posOffset>5305425</wp:posOffset>
                </wp:positionH>
                <wp:positionV relativeFrom="page">
                  <wp:posOffset>1485265</wp:posOffset>
                </wp:positionV>
                <wp:extent cx="4463415" cy="5343525"/>
                <wp:effectExtent l="0" t="0" r="13335" b="9525"/>
                <wp:wrapThrough wrapText="bothSides">
                  <wp:wrapPolygon edited="0">
                    <wp:start x="0" y="0"/>
                    <wp:lineTo x="0" y="21561"/>
                    <wp:lineTo x="21572" y="21561"/>
                    <wp:lineTo x="21572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415" cy="534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2D8B6" w14:textId="77777777" w:rsidR="00F9560C" w:rsidRDefault="00F9560C" w:rsidP="00F9560C">
                            <w:pPr>
                              <w:spacing w:line="960" w:lineRule="exact"/>
                              <w:jc w:val="center"/>
                              <w:rPr>
                                <w:b/>
                                <w:color w:val="1C619F"/>
                                <w:sz w:val="96"/>
                                <w:szCs w:val="96"/>
                              </w:rPr>
                            </w:pPr>
                          </w:p>
                          <w:p w14:paraId="417273D9" w14:textId="77777777" w:rsidR="00F9560C" w:rsidRDefault="00F9560C" w:rsidP="00F9560C">
                            <w:pPr>
                              <w:spacing w:line="960" w:lineRule="exact"/>
                              <w:jc w:val="center"/>
                              <w:rPr>
                                <w:b/>
                                <w:color w:val="1C619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1C619F"/>
                                <w:sz w:val="96"/>
                                <w:szCs w:val="96"/>
                              </w:rPr>
                              <w:t>PALCALL</w:t>
                            </w:r>
                          </w:p>
                          <w:p w14:paraId="5504729F" w14:textId="77777777" w:rsidR="00F9560C" w:rsidRPr="0004192F" w:rsidRDefault="00F9560C" w:rsidP="00F9560C">
                            <w:pPr>
                              <w:spacing w:line="960" w:lineRule="exact"/>
                              <w:jc w:val="center"/>
                              <w:rPr>
                                <w:b/>
                                <w:color w:val="1C619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1C619F"/>
                                <w:sz w:val="52"/>
                                <w:szCs w:val="52"/>
                              </w:rPr>
                              <w:t xml:space="preserve">TELEPHONE HELPLINE </w:t>
                            </w:r>
                          </w:p>
                          <w:p w14:paraId="296F5198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C619F"/>
                                <w:sz w:val="56"/>
                                <w:szCs w:val="56"/>
                              </w:rPr>
                              <w:t xml:space="preserve">Phone </w:t>
                            </w:r>
                            <w:r w:rsidRPr="00F9560C">
                              <w:rPr>
                                <w:b/>
                                <w:color w:val="1C619F"/>
                                <w:sz w:val="56"/>
                                <w:szCs w:val="56"/>
                              </w:rPr>
                              <w:t>01723 354506</w:t>
                            </w:r>
                          </w:p>
                          <w:p w14:paraId="2AB3AE65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C619F"/>
                                <w:sz w:val="40"/>
                                <w:szCs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1C619F"/>
                                <w:sz w:val="40"/>
                                <w:szCs w:val="40"/>
                              </w:rPr>
                              <w:t>standard</w:t>
                            </w:r>
                            <w:proofErr w:type="gramEnd"/>
                            <w:r>
                              <w:rPr>
                                <w:color w:val="1C619F"/>
                                <w:sz w:val="40"/>
                                <w:szCs w:val="40"/>
                              </w:rPr>
                              <w:t xml:space="preserve"> rate tariff)</w:t>
                            </w:r>
                          </w:p>
                          <w:p w14:paraId="0FB78278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40"/>
                                <w:szCs w:val="40"/>
                              </w:rPr>
                            </w:pPr>
                          </w:p>
                          <w:p w14:paraId="1FC39945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40"/>
                                <w:szCs w:val="40"/>
                              </w:rPr>
                            </w:pPr>
                          </w:p>
                          <w:p w14:paraId="0562CB0E" w14:textId="77777777" w:rsidR="00CA165C" w:rsidRDefault="00CA165C" w:rsidP="00F9560C">
                            <w:pPr>
                              <w:jc w:val="center"/>
                              <w:rPr>
                                <w:color w:val="1C619F"/>
                                <w:sz w:val="40"/>
                                <w:szCs w:val="40"/>
                              </w:rPr>
                            </w:pPr>
                          </w:p>
                          <w:p w14:paraId="7C5BA2FA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1C619F"/>
                                <w:sz w:val="40"/>
                                <w:szCs w:val="40"/>
                              </w:rPr>
                              <w:t>THE PALCALL LINE IS OPEN WHENEVER GP SURGERIES ARE CLOSED</w:t>
                            </w:r>
                          </w:p>
                          <w:p w14:paraId="34CE0A41" w14:textId="77777777" w:rsidR="00F9560C" w:rsidRDefault="00F9560C" w:rsidP="00F9560C">
                            <w:pPr>
                              <w:jc w:val="center"/>
                              <w:rPr>
                                <w:color w:val="1C619F"/>
                                <w:sz w:val="32"/>
                                <w:szCs w:val="32"/>
                              </w:rPr>
                            </w:pPr>
                          </w:p>
                          <w:p w14:paraId="62EBF3C5" w14:textId="77777777" w:rsidR="004D5AFB" w:rsidRPr="004D5AFB" w:rsidRDefault="004D5AFB">
                            <w:pPr>
                              <w:rPr>
                                <w:color w:val="1C619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F7F5" id="Text Box 34" o:spid="_x0000_s1027" type="#_x0000_t202" style="position:absolute;margin-left:417.75pt;margin-top:116.95pt;width:351.45pt;height:4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" filled="f" stroked="f">
                <v:textbox inset="0,0,0,0">
                  <w:txbxContent>
                    <w:p w14:paraId="3CF2D8B6" w14:textId="77777777" w:rsidR="00F9560C" w:rsidRDefault="00F9560C" w:rsidP="00F9560C">
                      <w:pPr>
                        <w:spacing w:line="960" w:lineRule="exact"/>
                        <w:jc w:val="center"/>
                        <w:rPr>
                          <w:b/>
                          <w:color w:val="1C619F"/>
                          <w:sz w:val="96"/>
                          <w:szCs w:val="96"/>
                        </w:rPr>
                      </w:pPr>
                    </w:p>
                    <w:p w14:paraId="417273D9" w14:textId="77777777" w:rsidR="00F9560C" w:rsidRDefault="00F9560C" w:rsidP="00F9560C">
                      <w:pPr>
                        <w:spacing w:line="960" w:lineRule="exact"/>
                        <w:jc w:val="center"/>
                        <w:rPr>
                          <w:b/>
                          <w:color w:val="1C619F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1C619F"/>
                          <w:sz w:val="96"/>
                          <w:szCs w:val="96"/>
                        </w:rPr>
                        <w:t>PALCALL</w:t>
                      </w:r>
                    </w:p>
                    <w:p w14:paraId="5504729F" w14:textId="77777777" w:rsidR="00F9560C" w:rsidRPr="0004192F" w:rsidRDefault="00F9560C" w:rsidP="00F9560C">
                      <w:pPr>
                        <w:spacing w:line="960" w:lineRule="exact"/>
                        <w:jc w:val="center"/>
                        <w:rPr>
                          <w:b/>
                          <w:color w:val="1C619F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1C619F"/>
                          <w:sz w:val="52"/>
                          <w:szCs w:val="52"/>
                        </w:rPr>
                        <w:t xml:space="preserve">TELEPHONE HELPLINE </w:t>
                      </w:r>
                    </w:p>
                    <w:p w14:paraId="296F5198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56"/>
                          <w:szCs w:val="56"/>
                        </w:rPr>
                      </w:pPr>
                      <w:r>
                        <w:rPr>
                          <w:color w:val="1C619F"/>
                          <w:sz w:val="56"/>
                          <w:szCs w:val="56"/>
                        </w:rPr>
                        <w:t xml:space="preserve">Phone </w:t>
                      </w:r>
                      <w:r w:rsidRPr="00F9560C">
                        <w:rPr>
                          <w:b/>
                          <w:color w:val="1C619F"/>
                          <w:sz w:val="56"/>
                          <w:szCs w:val="56"/>
                        </w:rPr>
                        <w:t>01723 354506</w:t>
                      </w:r>
                    </w:p>
                    <w:p w14:paraId="2AB3AE65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40"/>
                          <w:szCs w:val="40"/>
                        </w:rPr>
                      </w:pPr>
                      <w:r>
                        <w:rPr>
                          <w:color w:val="1C619F"/>
                          <w:sz w:val="40"/>
                          <w:szCs w:val="40"/>
                        </w:rPr>
                        <w:t>(</w:t>
                      </w:r>
                      <w:proofErr w:type="gramStart"/>
                      <w:r>
                        <w:rPr>
                          <w:color w:val="1C619F"/>
                          <w:sz w:val="40"/>
                          <w:szCs w:val="40"/>
                        </w:rPr>
                        <w:t>standard</w:t>
                      </w:r>
                      <w:proofErr w:type="gramEnd"/>
                      <w:r>
                        <w:rPr>
                          <w:color w:val="1C619F"/>
                          <w:sz w:val="40"/>
                          <w:szCs w:val="40"/>
                        </w:rPr>
                        <w:t xml:space="preserve"> rate tariff)</w:t>
                      </w:r>
                    </w:p>
                    <w:p w14:paraId="0FB78278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40"/>
                          <w:szCs w:val="40"/>
                        </w:rPr>
                      </w:pPr>
                    </w:p>
                    <w:p w14:paraId="1FC39945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40"/>
                          <w:szCs w:val="40"/>
                        </w:rPr>
                      </w:pPr>
                    </w:p>
                    <w:p w14:paraId="0562CB0E" w14:textId="77777777" w:rsidR="00CA165C" w:rsidRDefault="00CA165C" w:rsidP="00F9560C">
                      <w:pPr>
                        <w:jc w:val="center"/>
                        <w:rPr>
                          <w:color w:val="1C619F"/>
                          <w:sz w:val="40"/>
                          <w:szCs w:val="40"/>
                        </w:rPr>
                      </w:pPr>
                    </w:p>
                    <w:p w14:paraId="7C5BA2FA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40"/>
                          <w:szCs w:val="40"/>
                        </w:rPr>
                      </w:pPr>
                      <w:r>
                        <w:rPr>
                          <w:color w:val="1C619F"/>
                          <w:sz w:val="40"/>
                          <w:szCs w:val="40"/>
                        </w:rPr>
                        <w:t>THE PALCALL LINE IS OPEN WHENEVER GP SURGERIES ARE CLOSED</w:t>
                      </w:r>
                    </w:p>
                    <w:p w14:paraId="34CE0A41" w14:textId="77777777" w:rsidR="00F9560C" w:rsidRDefault="00F9560C" w:rsidP="00F9560C">
                      <w:pPr>
                        <w:jc w:val="center"/>
                        <w:rPr>
                          <w:color w:val="1C619F"/>
                          <w:sz w:val="32"/>
                          <w:szCs w:val="32"/>
                        </w:rPr>
                      </w:pPr>
                    </w:p>
                    <w:p w14:paraId="62EBF3C5" w14:textId="77777777" w:rsidR="004D5AFB" w:rsidRPr="004D5AFB" w:rsidRDefault="004D5AFB">
                      <w:pPr>
                        <w:rPr>
                          <w:color w:val="1C619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  <w10:anchorlock/>
              </v:shape>
            </w:pict>
          </mc:Fallback>
        </mc:AlternateContent>
      </w:r>
    </w:p>
    <w:p w14:paraId="1F72F646" w14:textId="77777777" w:rsidR="004F6076" w:rsidRDefault="004F6076">
      <w:pPr>
        <w:sectPr w:rsidR="004F6076" w:rsidSect="00013E9B">
          <w:headerReference w:type="default" r:id="rId10"/>
          <w:footerReference w:type="default" r:id="rId11"/>
          <w:pgSz w:w="16840" w:h="11900" w:orient="landscape" w:code="9"/>
          <w:pgMar w:top="720" w:right="720" w:bottom="720" w:left="720" w:header="709" w:footer="709" w:gutter="0"/>
          <w:cols w:num="2" w:space="1440"/>
          <w:docGrid w:linePitch="360"/>
        </w:sectPr>
      </w:pPr>
    </w:p>
    <w:p w14:paraId="3E22FD6D" w14:textId="77777777" w:rsidR="00363E0A" w:rsidRDefault="00013E9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2D02E9A3" wp14:editId="5C55E768">
                <wp:simplePos x="0" y="0"/>
                <wp:positionH relativeFrom="column">
                  <wp:posOffset>5076825</wp:posOffset>
                </wp:positionH>
                <wp:positionV relativeFrom="page">
                  <wp:posOffset>457200</wp:posOffset>
                </wp:positionV>
                <wp:extent cx="4682490" cy="6174740"/>
                <wp:effectExtent l="0" t="0" r="3810" b="16510"/>
                <wp:wrapNone/>
                <wp:docPr id="63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490" cy="617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E6F91" w14:textId="77777777" w:rsidR="00A415AB" w:rsidRDefault="00A415AB" w:rsidP="00F9560C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65B14D9E" w14:textId="77777777" w:rsidR="00417748" w:rsidRDefault="00F9560C" w:rsidP="00C1345B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2109DA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Who can call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?</w:t>
                            </w:r>
                            <w:r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57BEECE6" w14:textId="77777777" w:rsidR="00F9560C" w:rsidRPr="002109DA" w:rsidRDefault="00345AE2" w:rsidP="00C1345B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Patients</w:t>
                            </w:r>
                            <w:r w:rsidR="00417748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, </w:t>
                            </w:r>
                            <w:r w:rsidR="00F9560C"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carers</w:t>
                            </w:r>
                            <w:r w:rsidR="00417748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, </w:t>
                            </w:r>
                            <w:r w:rsidR="00F9560C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D</w:t>
                            </w:r>
                            <w:r w:rsidR="00F9560C"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octors, </w:t>
                            </w:r>
                            <w:proofErr w:type="gramStart"/>
                            <w:r w:rsidR="00F9560C"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nurses</w:t>
                            </w:r>
                            <w:proofErr w:type="gramEnd"/>
                            <w:r w:rsidR="00F9560C"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and other healthcare professionals</w:t>
                            </w:r>
                            <w:r w:rsidR="00F9560C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can ring Palcall for advice</w:t>
                            </w:r>
                            <w:r w:rsidR="00F9560C"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.</w:t>
                            </w:r>
                          </w:p>
                          <w:p w14:paraId="6E7BEAA2" w14:textId="77777777" w:rsidR="00F9560C" w:rsidRPr="002109DA" w:rsidRDefault="00F9560C" w:rsidP="00F9560C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0"/>
                                <w:lang w:eastAsia="en-GB"/>
                                <w14:cntxtAlts/>
                              </w:rPr>
                            </w:pPr>
                            <w:r w:rsidRPr="002109DA"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0FC36233" w14:textId="77777777" w:rsidR="00417748" w:rsidRDefault="00F9560C" w:rsidP="00C1345B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Confidentiality</w:t>
                            </w:r>
                            <w:r w:rsidRPr="00975F40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2B9BC76D" w14:textId="77777777" w:rsidR="00F9560C" w:rsidRPr="00975F40" w:rsidRDefault="00345AE2" w:rsidP="00C1345B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Advice given at the time of the call </w:t>
                            </w:r>
                            <w:r w:rsidR="00F9560C" w:rsidRPr="00975F40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will be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added to the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patients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clinical record</w:t>
                            </w:r>
                            <w:r w:rsidR="00417748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. </w:t>
                            </w:r>
                            <w:r w:rsidR="00F9560C" w:rsidRPr="00975F40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Patient information may be used for audit purposes, to monitor and improve standards. These audits will not include personal information such as name and address.</w:t>
                            </w:r>
                          </w:p>
                          <w:p w14:paraId="63E4A9CD" w14:textId="77777777" w:rsidR="00F9560C" w:rsidRPr="00975F40" w:rsidRDefault="00F9560C" w:rsidP="00F9560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52CD43BA" w14:textId="77777777" w:rsidR="00F9560C" w:rsidRPr="00975F40" w:rsidRDefault="00F9560C" w:rsidP="00F9560C">
                            <w:pPr>
                              <w:widowControl w:val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When to use the Palcall Service</w:t>
                            </w:r>
                          </w:p>
                          <w:p w14:paraId="08E186A1" w14:textId="2A6E3978" w:rsidR="00F9560C" w:rsidRDefault="00F9560C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975F40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Do not hesitate to use the line if you feel you need to speak to someone</w:t>
                            </w:r>
                            <w:r w:rsidR="00346CDD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outside of GP opening hours</w:t>
                            </w:r>
                            <w:r w:rsidRPr="00975F40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, that is why it is there!</w:t>
                            </w:r>
                          </w:p>
                          <w:p w14:paraId="55175520" w14:textId="77777777" w:rsidR="004C11F5" w:rsidRDefault="004C11F5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328F117A" w14:textId="50001C09" w:rsidR="004C11F5" w:rsidRDefault="00CA7662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If it is not out of hours you must ring </w:t>
                            </w:r>
                            <w:r w:rsidR="004C11F5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your GP or District Nurse.</w:t>
                            </w:r>
                          </w:p>
                          <w:p w14:paraId="61CDCEAD" w14:textId="77777777" w:rsidR="00417748" w:rsidRPr="00975F40" w:rsidRDefault="00417748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6BB9E253" w14:textId="77777777" w:rsidR="00013E9B" w:rsidRPr="004D5AFB" w:rsidRDefault="00F9560C" w:rsidP="00F9560C">
                            <w:pPr>
                              <w:jc w:val="center"/>
                              <w:rPr>
                                <w:color w:val="1C619F"/>
                                <w:sz w:val="24"/>
                                <w:szCs w:val="24"/>
                              </w:rPr>
                            </w:pPr>
                            <w:r w:rsidRPr="00F9560C">
                              <w:rPr>
                                <w:noProof/>
                                <w:color w:val="1C619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2005DB3" wp14:editId="00DA331D">
                                  <wp:extent cx="3835746" cy="229489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5989" cy="2312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E9A3" id="_x0000_s1028" type="#_x0000_t202" style="position:absolute;margin-left:399.75pt;margin-top:36pt;width:368.7pt;height:486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" filled="f" stroked="f">
                <v:textbox inset="0,0,0,0">
                  <w:txbxContent>
                    <w:p w14:paraId="08CE6F91" w14:textId="77777777" w:rsidR="00A415AB" w:rsidRDefault="00A415AB" w:rsidP="00F9560C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</w:pPr>
                    </w:p>
                    <w:p w14:paraId="65B14D9E" w14:textId="77777777" w:rsidR="00417748" w:rsidRDefault="00F9560C" w:rsidP="00C1345B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2109DA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Who can call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?</w:t>
                      </w:r>
                      <w:r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57BEECE6" w14:textId="77777777" w:rsidR="00F9560C" w:rsidRPr="002109DA" w:rsidRDefault="00345AE2" w:rsidP="00C1345B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Patients</w:t>
                      </w:r>
                      <w:r w:rsidR="00417748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, </w:t>
                      </w:r>
                      <w:r w:rsidR="00F9560C"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carers</w:t>
                      </w:r>
                      <w:r w:rsidR="00417748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, </w:t>
                      </w:r>
                      <w:r w:rsidR="00F9560C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D</w:t>
                      </w:r>
                      <w:r w:rsidR="00F9560C"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octors, </w:t>
                      </w:r>
                      <w:proofErr w:type="gramStart"/>
                      <w:r w:rsidR="00F9560C"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nurses</w:t>
                      </w:r>
                      <w:proofErr w:type="gramEnd"/>
                      <w:r w:rsidR="00F9560C"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and other healthcare professionals</w:t>
                      </w:r>
                      <w:r w:rsidR="00F9560C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can ring Palcall for advice</w:t>
                      </w:r>
                      <w:r w:rsidR="00F9560C"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.</w:t>
                      </w:r>
                    </w:p>
                    <w:p w14:paraId="6E7BEAA2" w14:textId="77777777" w:rsidR="00F9560C" w:rsidRPr="002109DA" w:rsidRDefault="00F9560C" w:rsidP="00F9560C">
                      <w:pPr>
                        <w:widowControl w:val="0"/>
                        <w:rPr>
                          <w:rFonts w:ascii="Times New Roman" w:hAnsi="Times New Roman"/>
                          <w:color w:val="000000"/>
                          <w:kern w:val="28"/>
                          <w:sz w:val="20"/>
                          <w:lang w:eastAsia="en-GB"/>
                          <w14:cntxtAlts/>
                        </w:rPr>
                      </w:pPr>
                      <w:r w:rsidRPr="002109DA">
                        <w:rPr>
                          <w:rFonts w:ascii="Times New Roman" w:hAnsi="Times New Roman"/>
                          <w:color w:val="000000"/>
                          <w:kern w:val="28"/>
                          <w:sz w:val="20"/>
                          <w:lang w:eastAsia="en-GB"/>
                          <w14:cntxtAlts/>
                        </w:rPr>
                        <w:t> </w:t>
                      </w:r>
                    </w:p>
                    <w:p w14:paraId="0FC36233" w14:textId="77777777" w:rsidR="00417748" w:rsidRDefault="00F9560C" w:rsidP="00C1345B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Confidentiality</w:t>
                      </w:r>
                      <w:r w:rsidRPr="00975F40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2B9BC76D" w14:textId="77777777" w:rsidR="00F9560C" w:rsidRPr="00975F40" w:rsidRDefault="00345AE2" w:rsidP="00C1345B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Advice given at the time of the call </w:t>
                      </w:r>
                      <w:r w:rsidR="00F9560C" w:rsidRPr="00975F40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will be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added to the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patients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clinical record</w:t>
                      </w:r>
                      <w:r w:rsidR="00417748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. </w:t>
                      </w:r>
                      <w:r w:rsidR="00F9560C" w:rsidRPr="00975F40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Patient information may be used for audit purposes, to monitor and improve standards. These audits will not include personal information such as name and address.</w:t>
                      </w:r>
                    </w:p>
                    <w:p w14:paraId="63E4A9CD" w14:textId="77777777" w:rsidR="00F9560C" w:rsidRPr="00975F40" w:rsidRDefault="00F9560C" w:rsidP="00F9560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="Times New Roman" w:hAnsi="Times New Roman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 </w:t>
                      </w:r>
                    </w:p>
                    <w:p w14:paraId="52CD43BA" w14:textId="77777777" w:rsidR="00F9560C" w:rsidRPr="00975F40" w:rsidRDefault="00F9560C" w:rsidP="00F9560C">
                      <w:pPr>
                        <w:widowControl w:val="0"/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When to use the Palcall Service</w:t>
                      </w:r>
                    </w:p>
                    <w:p w14:paraId="08E186A1" w14:textId="2A6E3978" w:rsidR="00F9560C" w:rsidRDefault="00F9560C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975F40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Do not hesitate to use the line if you feel you need to speak to someone</w:t>
                      </w:r>
                      <w:r w:rsidR="00346CDD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outside of GP opening hours</w:t>
                      </w:r>
                      <w:r w:rsidRPr="00975F40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, that is why it is there!</w:t>
                      </w:r>
                    </w:p>
                    <w:p w14:paraId="55175520" w14:textId="77777777" w:rsidR="004C11F5" w:rsidRDefault="004C11F5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328F117A" w14:textId="50001C09" w:rsidR="004C11F5" w:rsidRDefault="00CA7662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If it is not out of hours you must ring </w:t>
                      </w:r>
                      <w:r w:rsidR="004C11F5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your GP or District Nurse.</w:t>
                      </w:r>
                    </w:p>
                    <w:p w14:paraId="61CDCEAD" w14:textId="77777777" w:rsidR="00417748" w:rsidRPr="00975F40" w:rsidRDefault="00417748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6BB9E253" w14:textId="77777777" w:rsidR="00013E9B" w:rsidRPr="004D5AFB" w:rsidRDefault="00F9560C" w:rsidP="00F9560C">
                      <w:pPr>
                        <w:jc w:val="center"/>
                        <w:rPr>
                          <w:color w:val="1C619F"/>
                          <w:sz w:val="24"/>
                          <w:szCs w:val="24"/>
                        </w:rPr>
                      </w:pPr>
                      <w:r w:rsidRPr="00F9560C">
                        <w:rPr>
                          <w:noProof/>
                          <w:color w:val="1C619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2005DB3" wp14:editId="00DA331D">
                            <wp:extent cx="3835746" cy="229489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5989" cy="2312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72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15D2FC8D" wp14:editId="43BD9DA7">
                <wp:simplePos x="0" y="0"/>
                <wp:positionH relativeFrom="column">
                  <wp:align>left</wp:align>
                </wp:positionH>
                <wp:positionV relativeFrom="page">
                  <wp:posOffset>457200</wp:posOffset>
                </wp:positionV>
                <wp:extent cx="4464685" cy="6174740"/>
                <wp:effectExtent l="0" t="0" r="5715" b="22860"/>
                <wp:wrapNone/>
                <wp:docPr id="15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685" cy="617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3CB0F" w14:textId="77777777" w:rsidR="00A415AB" w:rsidRDefault="00A415AB" w:rsidP="00F9560C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</w:pPr>
                          </w:p>
                          <w:p w14:paraId="2864070E" w14:textId="77777777" w:rsidR="00F9560C" w:rsidRPr="005868D3" w:rsidRDefault="00F9560C" w:rsidP="00F9560C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5868D3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What is Palcall?</w:t>
                            </w:r>
                          </w:p>
                          <w:p w14:paraId="0240F4BC" w14:textId="77777777" w:rsidR="00F9560C" w:rsidRDefault="00F9560C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Palcall is a palliative care, out of hours, telephone helpline for patients and carers. It is a nurse led service offering advice and information outside of normal surgery hours. This direct line is not available via the usual hospice telephone number.</w:t>
                            </w:r>
                          </w:p>
                          <w:p w14:paraId="07459315" w14:textId="77777777" w:rsidR="00417748" w:rsidRPr="005868D3" w:rsidRDefault="00417748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440C7696" w14:textId="77777777" w:rsidR="00F9560C" w:rsidRPr="005868D3" w:rsidRDefault="00F9560C" w:rsidP="00C134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 </w:t>
                            </w:r>
                            <w:r w:rsidRPr="005868D3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What callers can expect</w:t>
                            </w:r>
                          </w:p>
                          <w:p w14:paraId="2B1DFA91" w14:textId="77777777" w:rsidR="00A415AB" w:rsidRDefault="00F9560C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The Palcall telephone helpline gives direct access to a nurse with experience in specialist palliative care. This nurse </w:t>
                            </w:r>
                            <w:r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can</w:t>
                            </w: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give advice and support within their level of competence. If the patient needs attention, we will contact the </w:t>
                            </w:r>
                            <w:proofErr w:type="gramStart"/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on call</w:t>
                            </w:r>
                            <w:proofErr w:type="gramEnd"/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NHS doctor or district nurse</w:t>
                            </w:r>
                            <w:r w:rsidRPr="002109DA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to visit</w:t>
                            </w: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. </w:t>
                            </w:r>
                          </w:p>
                          <w:p w14:paraId="18E14016" w14:textId="77777777" w:rsidR="00F9560C" w:rsidRDefault="00F9560C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proofErr w:type="gramStart"/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The patient’s own GP,</w:t>
                            </w:r>
                            <w:proofErr w:type="gramEnd"/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will be sent information about the call</w:t>
                            </w:r>
                            <w:r w:rsidR="00345AE2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elect</w:t>
                            </w:r>
                            <w:r w:rsidR="00417748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r</w:t>
                            </w:r>
                            <w:r w:rsidR="00345AE2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onically or</w:t>
                            </w:r>
                            <w:r w:rsidRPr="005868D3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, in writing, the next working day.</w:t>
                            </w:r>
                          </w:p>
                          <w:p w14:paraId="719DBAAF" w14:textId="77777777" w:rsidR="00F52D7F" w:rsidRDefault="00F52D7F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37DB651C" w14:textId="53E564FB" w:rsidR="00F52D7F" w:rsidRDefault="00F52D7F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alcall</w:t>
                            </w:r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can give </w:t>
                            </w:r>
                            <w:r w:rsidRPr="00A67F9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8"/>
                                <w:sz w:val="26"/>
                                <w:szCs w:val="26"/>
                                <w:u w:val="single"/>
                                <w:lang w:eastAsia="en-GB"/>
                                <w14:cntxtAlts/>
                              </w:rPr>
                              <w:t>telephone advice only</w:t>
                            </w:r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we are not able to visit provide domiciliary visits out of hours</w:t>
                            </w:r>
                            <w:r w:rsidR="00A67F9B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. I</w:t>
                            </w:r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f a </w:t>
                            </w:r>
                            <w:proofErr w:type="gramStart"/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face to face</w:t>
                            </w:r>
                            <w:proofErr w:type="gramEnd"/>
                            <w:r w:rsidRPr="00F52D7F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home visit is thought to be required </w:t>
                            </w:r>
                            <w:r w:rsidR="00A67F9B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>you should instead call</w:t>
                            </w:r>
                            <w:r w:rsidR="006471A2"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  <w:t xml:space="preserve"> the Out of Hours doctors.</w:t>
                            </w:r>
                          </w:p>
                          <w:p w14:paraId="6537F28F" w14:textId="77777777" w:rsidR="00A21F39" w:rsidRPr="005868D3" w:rsidRDefault="00A21F39" w:rsidP="00F9560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8"/>
                                <w:sz w:val="26"/>
                                <w:szCs w:val="26"/>
                                <w:lang w:eastAsia="en-GB"/>
                                <w14:cntxtAlts/>
                              </w:rPr>
                            </w:pPr>
                          </w:p>
                          <w:p w14:paraId="15AA318D" w14:textId="77777777" w:rsidR="00F9560C" w:rsidRPr="005868D3" w:rsidRDefault="00F9560C" w:rsidP="00F9560C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</w:pPr>
                            <w:r w:rsidRPr="005868D3"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16"/>
                                <w:szCs w:val="16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3113C4AE" w14:textId="77777777" w:rsidR="00F9560C" w:rsidRPr="005868D3" w:rsidRDefault="00345AE2" w:rsidP="00F9560C">
                            <w:pPr>
                              <w:keepNext/>
                              <w:outlineLvl w:val="0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  <w:lang w:eastAsia="en-GB"/>
                                <w14:cntxtAlts/>
                              </w:rPr>
                              <w:t>What happens when you call?</w:t>
                            </w:r>
                          </w:p>
                          <w:p w14:paraId="36C91D21" w14:textId="77777777" w:rsidR="00345AE2" w:rsidRPr="002109DA" w:rsidRDefault="00417748" w:rsidP="00F9560C">
                            <w:pPr>
                              <w:pStyle w:val="BodyText"/>
                              <w:rPr>
                                <w:rFonts w:cstheme="minorHAnsi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If </w:t>
                            </w:r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the patient is</w:t>
                            </w:r>
                            <w:r w:rsidR="00345AE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already</w:t>
                            </w:r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known to us we will access their records </w:t>
                            </w:r>
                            <w:proofErr w:type="gramStart"/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to  enable</w:t>
                            </w:r>
                            <w:proofErr w:type="gramEnd"/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</w:t>
                            </w:r>
                            <w:r w:rsidR="00345AE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us give you</w:t>
                            </w:r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the best advice we can and record the outcome of the call</w:t>
                            </w:r>
                            <w:r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. </w:t>
                            </w:r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If the patient is not known to </w:t>
                            </w:r>
                            <w:proofErr w:type="gramStart"/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us</w:t>
                            </w:r>
                            <w:proofErr w:type="gramEnd"/>
                            <w:r w:rsidR="00686902">
                              <w:rPr>
                                <w:rFonts w:cstheme="minorHAnsi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we will register the patient at the time of the call.</w:t>
                            </w:r>
                          </w:p>
                          <w:p w14:paraId="01512BE8" w14:textId="77777777" w:rsidR="00F9560C" w:rsidRPr="002109DA" w:rsidRDefault="00F9560C" w:rsidP="00F9560C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0"/>
                                <w:lang w:eastAsia="en-GB"/>
                                <w14:cntxtAlts/>
                              </w:rPr>
                            </w:pPr>
                            <w:r w:rsidRPr="002109DA">
                              <w:rPr>
                                <w:rFonts w:ascii="Times New Roman" w:hAnsi="Times New Roman"/>
                                <w:color w:val="000000"/>
                                <w:kern w:val="28"/>
                                <w:sz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6DFB9E20" w14:textId="77777777" w:rsidR="008A2638" w:rsidRPr="004D5AFB" w:rsidRDefault="008A2638" w:rsidP="008A2638">
                            <w:pPr>
                              <w:rPr>
                                <w:color w:val="1C619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FC8D" id="_x0000_s1029" type="#_x0000_t202" style="position:absolute;margin-left:0;margin-top:36pt;width:351.55pt;height:486.2pt;z-index:25165824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" filled="f" stroked="f">
                <v:textbox inset="0,0,0,0">
                  <w:txbxContent>
                    <w:p w14:paraId="5043CB0F" w14:textId="77777777" w:rsidR="00A415AB" w:rsidRDefault="00A415AB" w:rsidP="00F9560C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</w:pPr>
                    </w:p>
                    <w:p w14:paraId="2864070E" w14:textId="77777777" w:rsidR="00F9560C" w:rsidRPr="005868D3" w:rsidRDefault="00F9560C" w:rsidP="00F9560C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</w:pPr>
                      <w:r w:rsidRPr="005868D3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What is Palcall?</w:t>
                      </w:r>
                    </w:p>
                    <w:p w14:paraId="0240F4BC" w14:textId="77777777" w:rsidR="00F9560C" w:rsidRDefault="00F9560C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Palcall is a palliative care, out of hours, telephone helpline for patients and carers. It is a nurse led service offering advice and information outside of normal surgery hours. This direct line is not available via the usual hospice telephone number.</w:t>
                      </w:r>
                    </w:p>
                    <w:p w14:paraId="07459315" w14:textId="77777777" w:rsidR="00417748" w:rsidRPr="005868D3" w:rsidRDefault="00417748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440C7696" w14:textId="77777777" w:rsidR="00F9560C" w:rsidRPr="005868D3" w:rsidRDefault="00F9560C" w:rsidP="00C134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</w:pP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 </w:t>
                      </w:r>
                      <w:r w:rsidRPr="005868D3"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What callers can expect</w:t>
                      </w:r>
                    </w:p>
                    <w:p w14:paraId="2B1DFA91" w14:textId="77777777" w:rsidR="00A415AB" w:rsidRDefault="00F9560C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The Palcall telephone helpline gives direct access to a nurse with experience in specialist palliative care. This nurse </w:t>
                      </w:r>
                      <w:r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can</w:t>
                      </w: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give advice and support within their level of competence. If the patient needs attention, we will contact the </w:t>
                      </w:r>
                      <w:proofErr w:type="gramStart"/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on call</w:t>
                      </w:r>
                      <w:proofErr w:type="gramEnd"/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NHS doctor or district nurse</w:t>
                      </w:r>
                      <w:r w:rsidRPr="002109DA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to visit</w:t>
                      </w: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. </w:t>
                      </w:r>
                    </w:p>
                    <w:p w14:paraId="18E14016" w14:textId="77777777" w:rsidR="00F9560C" w:rsidRDefault="00F9560C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proofErr w:type="gramStart"/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The patient’s own GP,</w:t>
                      </w:r>
                      <w:proofErr w:type="gramEnd"/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will be sent information about the call</w:t>
                      </w:r>
                      <w:r w:rsidR="00345AE2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elect</w:t>
                      </w:r>
                      <w:r w:rsidR="00417748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r</w:t>
                      </w:r>
                      <w:r w:rsidR="00345AE2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onically or</w:t>
                      </w:r>
                      <w:r w:rsidRPr="005868D3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, in writing, the next working day.</w:t>
                      </w:r>
                    </w:p>
                    <w:p w14:paraId="719DBAAF" w14:textId="77777777" w:rsidR="00F52D7F" w:rsidRDefault="00F52D7F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37DB651C" w14:textId="53E564FB" w:rsidR="00F52D7F" w:rsidRDefault="00F52D7F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alcall</w:t>
                      </w:r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can give </w:t>
                      </w:r>
                      <w:r w:rsidRPr="00A67F9B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8"/>
                          <w:sz w:val="26"/>
                          <w:szCs w:val="26"/>
                          <w:u w:val="single"/>
                          <w:lang w:eastAsia="en-GB"/>
                          <w14:cntxtAlts/>
                        </w:rPr>
                        <w:t>telephone advice only</w:t>
                      </w:r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we are not able to visit provide domiciliary visits out of hours</w:t>
                      </w:r>
                      <w:r w:rsidR="00A67F9B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. I</w:t>
                      </w:r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f a </w:t>
                      </w:r>
                      <w:proofErr w:type="gramStart"/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face to face</w:t>
                      </w:r>
                      <w:proofErr w:type="gramEnd"/>
                      <w:r w:rsidRPr="00F52D7F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home visit is thought to be required </w:t>
                      </w:r>
                      <w:r w:rsidR="00A67F9B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>you should instead call</w:t>
                      </w:r>
                      <w:r w:rsidR="006471A2"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  <w:t xml:space="preserve"> the Out of Hours doctors.</w:t>
                      </w:r>
                    </w:p>
                    <w:p w14:paraId="6537F28F" w14:textId="77777777" w:rsidR="00A21F39" w:rsidRPr="005868D3" w:rsidRDefault="00A21F39" w:rsidP="00F9560C">
                      <w:pPr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8"/>
                          <w:sz w:val="26"/>
                          <w:szCs w:val="26"/>
                          <w:lang w:eastAsia="en-GB"/>
                          <w14:cntxtAlts/>
                        </w:rPr>
                      </w:pPr>
                    </w:p>
                    <w:p w14:paraId="15AA318D" w14:textId="77777777" w:rsidR="00F9560C" w:rsidRPr="005868D3" w:rsidRDefault="00F9560C" w:rsidP="00F9560C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</w:pPr>
                      <w:r w:rsidRPr="005868D3">
                        <w:rPr>
                          <w:rFonts w:ascii="Times New Roman" w:hAnsi="Times New Roman"/>
                          <w:color w:val="000000"/>
                          <w:kern w:val="28"/>
                          <w:sz w:val="16"/>
                          <w:szCs w:val="16"/>
                          <w:lang w:eastAsia="en-GB"/>
                          <w14:cntxtAlts/>
                        </w:rPr>
                        <w:t> </w:t>
                      </w:r>
                    </w:p>
                    <w:p w14:paraId="3113C4AE" w14:textId="77777777" w:rsidR="00F9560C" w:rsidRPr="005868D3" w:rsidRDefault="00345AE2" w:rsidP="00F9560C">
                      <w:pPr>
                        <w:keepNext/>
                        <w:outlineLvl w:val="0"/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u w:val="single"/>
                          <w:lang w:eastAsia="en-GB"/>
                          <w14:cntxtAlts/>
                        </w:rPr>
                        <w:t>What happens when you call?</w:t>
                      </w:r>
                    </w:p>
                    <w:p w14:paraId="36C91D21" w14:textId="77777777" w:rsidR="00345AE2" w:rsidRPr="002109DA" w:rsidRDefault="00417748" w:rsidP="00F9560C">
                      <w:pPr>
                        <w:pStyle w:val="BodyText"/>
                        <w:rPr>
                          <w:rFonts w:cstheme="minorHAnsi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If </w:t>
                      </w:r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the patient is</w:t>
                      </w:r>
                      <w:r w:rsidR="00345AE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already</w:t>
                      </w:r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known to us we will access their records </w:t>
                      </w:r>
                      <w:proofErr w:type="gramStart"/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to  enable</w:t>
                      </w:r>
                      <w:proofErr w:type="gramEnd"/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</w:t>
                      </w:r>
                      <w:r w:rsidR="00345AE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us give you</w:t>
                      </w:r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the best advice we can and record the outcome of the call</w:t>
                      </w:r>
                      <w:r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. </w:t>
                      </w:r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If the patient is not known to </w:t>
                      </w:r>
                      <w:proofErr w:type="gramStart"/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us</w:t>
                      </w:r>
                      <w:proofErr w:type="gramEnd"/>
                      <w:r w:rsidR="00686902">
                        <w:rPr>
                          <w:rFonts w:cstheme="minorHAnsi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we will register the patient at the time of the call.</w:t>
                      </w:r>
                    </w:p>
                    <w:p w14:paraId="01512BE8" w14:textId="77777777" w:rsidR="00F9560C" w:rsidRPr="002109DA" w:rsidRDefault="00F9560C" w:rsidP="00F9560C">
                      <w:pPr>
                        <w:widowControl w:val="0"/>
                        <w:rPr>
                          <w:rFonts w:ascii="Times New Roman" w:hAnsi="Times New Roman"/>
                          <w:color w:val="000000"/>
                          <w:kern w:val="28"/>
                          <w:sz w:val="20"/>
                          <w:lang w:eastAsia="en-GB"/>
                          <w14:cntxtAlts/>
                        </w:rPr>
                      </w:pPr>
                      <w:r w:rsidRPr="002109DA">
                        <w:rPr>
                          <w:rFonts w:ascii="Times New Roman" w:hAnsi="Times New Roman"/>
                          <w:color w:val="000000"/>
                          <w:kern w:val="28"/>
                          <w:sz w:val="20"/>
                          <w:lang w:eastAsia="en-GB"/>
                          <w14:cntxtAlts/>
                        </w:rPr>
                        <w:t> </w:t>
                      </w:r>
                    </w:p>
                    <w:p w14:paraId="6DFB9E20" w14:textId="77777777" w:rsidR="008A2638" w:rsidRPr="004D5AFB" w:rsidRDefault="008A2638" w:rsidP="008A2638">
                      <w:pPr>
                        <w:rPr>
                          <w:color w:val="1C619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63E0A" w:rsidSect="00013E9B">
      <w:headerReference w:type="default" r:id="rId13"/>
      <w:footerReference w:type="default" r:id="rId14"/>
      <w:pgSz w:w="16840" w:h="11900" w:orient="landscape" w:code="9"/>
      <w:pgMar w:top="720" w:right="720" w:bottom="720" w:left="720" w:header="709" w:footer="709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AE2EE" w14:textId="77777777" w:rsidR="002D76A6" w:rsidRDefault="002D76A6" w:rsidP="008D2CD1">
      <w:r>
        <w:separator/>
      </w:r>
    </w:p>
  </w:endnote>
  <w:endnote w:type="continuationSeparator" w:id="0">
    <w:p w14:paraId="104083AC" w14:textId="77777777" w:rsidR="002D76A6" w:rsidRDefault="002D76A6" w:rsidP="008D2CD1">
      <w:r>
        <w:continuationSeparator/>
      </w:r>
    </w:p>
  </w:endnote>
  <w:endnote w:type="continuationNotice" w:id="1">
    <w:p w14:paraId="513FBF5A" w14:textId="77777777" w:rsidR="002D76A6" w:rsidRDefault="002D76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">
    <w:charset w:val="00"/>
    <w:family w:val="auto"/>
    <w:pitch w:val="variable"/>
    <w:sig w:usb0="A100007F" w:usb1="40000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8D10" w14:textId="77777777" w:rsidR="00371992" w:rsidRDefault="0094392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8" behindDoc="1" locked="1" layoutInCell="1" allowOverlap="1" wp14:anchorId="65379053" wp14:editId="0CA8FBB9">
          <wp:simplePos x="0" y="0"/>
          <wp:positionH relativeFrom="column">
            <wp:posOffset>5787390</wp:posOffset>
          </wp:positionH>
          <wp:positionV relativeFrom="page">
            <wp:posOffset>3771900</wp:posOffset>
          </wp:positionV>
          <wp:extent cx="5610860" cy="5643880"/>
          <wp:effectExtent l="0" t="0" r="254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H mark.jpg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860" cy="56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E9B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5E4F8348" wp14:editId="616199D5">
          <wp:simplePos x="0" y="0"/>
          <wp:positionH relativeFrom="column">
            <wp:posOffset>1256665</wp:posOffset>
          </wp:positionH>
          <wp:positionV relativeFrom="paragraph">
            <wp:posOffset>-1417955</wp:posOffset>
          </wp:positionV>
          <wp:extent cx="1894840" cy="957580"/>
          <wp:effectExtent l="0" t="0" r="10160" b="7620"/>
          <wp:wrapThrough wrapText="bothSides">
            <wp:wrapPolygon edited="0">
              <wp:start x="0" y="0"/>
              <wp:lineTo x="0" y="21199"/>
              <wp:lineTo x="21426" y="21199"/>
              <wp:lineTo x="21426" y="0"/>
              <wp:lineTo x="0" y="0"/>
            </wp:wrapPolygon>
          </wp:wrapThrough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840" cy="957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3E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2909BEE" wp14:editId="6C1E4C4A">
              <wp:simplePos x="0" y="0"/>
              <wp:positionH relativeFrom="column">
                <wp:posOffset>-286385</wp:posOffset>
              </wp:positionH>
              <wp:positionV relativeFrom="paragraph">
                <wp:posOffset>-356870</wp:posOffset>
              </wp:positionV>
              <wp:extent cx="4892040" cy="964565"/>
              <wp:effectExtent l="0" t="0" r="10160" b="635"/>
              <wp:wrapThrough wrapText="bothSides">
                <wp:wrapPolygon edited="0">
                  <wp:start x="0" y="0"/>
                  <wp:lineTo x="0" y="21045"/>
                  <wp:lineTo x="21533" y="21045"/>
                  <wp:lineTo x="21533" y="0"/>
                  <wp:lineTo x="0" y="0"/>
                </wp:wrapPolygon>
              </wp:wrapThrough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2040" cy="964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4E34F7" w14:textId="77777777" w:rsidR="00371992" w:rsidRPr="00F7630F" w:rsidRDefault="00371992" w:rsidP="00371992">
                          <w:pPr>
                            <w:pStyle w:val="p2"/>
                            <w:rPr>
                              <w:rFonts w:ascii="Calibri" w:hAnsi="Calibri"/>
                              <w:color w:val="1C619F"/>
                              <w:sz w:val="20"/>
                              <w:szCs w:val="20"/>
                            </w:rPr>
                          </w:pPr>
                          <w:r w:rsidRPr="00F7630F">
                            <w:rPr>
                              <w:rFonts w:ascii="Calibri" w:hAnsi="Calibri"/>
                              <w:color w:val="1C619F"/>
                              <w:sz w:val="20"/>
                              <w:szCs w:val="20"/>
                            </w:rPr>
                            <w:t>Throxenby Lane, Scarborough, North Yorkshire, YO12 5RE</w:t>
                          </w:r>
                        </w:p>
                        <w:p w14:paraId="358766AE" w14:textId="77777777" w:rsidR="00371992" w:rsidRPr="00F7630F" w:rsidRDefault="00371992" w:rsidP="00371992">
                          <w:pPr>
                            <w:pStyle w:val="p2"/>
                            <w:rPr>
                              <w:rFonts w:ascii="Calibri" w:hAnsi="Calibri"/>
                              <w:color w:val="1C619F"/>
                              <w:sz w:val="20"/>
                              <w:szCs w:val="20"/>
                            </w:rPr>
                          </w:pPr>
                          <w:r w:rsidRPr="00F7630F">
                            <w:rPr>
                              <w:rFonts w:ascii="Calibri" w:hAnsi="Calibri"/>
                              <w:color w:val="1C619F"/>
                              <w:sz w:val="20"/>
                              <w:szCs w:val="20"/>
                            </w:rPr>
                            <w:t>Tel: 01723 351421 Email: general@saintcatherines.org.uk</w:t>
                          </w:r>
                        </w:p>
                        <w:p w14:paraId="59F3575D" w14:textId="77777777" w:rsidR="00371992" w:rsidRPr="00F7630F" w:rsidRDefault="00371992" w:rsidP="00371992">
                          <w:pPr>
                            <w:pStyle w:val="p3"/>
                            <w:rPr>
                              <w:rFonts w:ascii="Calibri" w:hAnsi="Calibri"/>
                              <w:b/>
                              <w:color w:val="1C619F"/>
                              <w:sz w:val="20"/>
                              <w:szCs w:val="20"/>
                            </w:rPr>
                          </w:pPr>
                          <w:r w:rsidRPr="00F7630F">
                            <w:rPr>
                              <w:rFonts w:ascii="Calibri" w:hAnsi="Calibri"/>
                              <w:b/>
                              <w:color w:val="1C619F"/>
                              <w:sz w:val="20"/>
                              <w:szCs w:val="20"/>
                            </w:rPr>
                            <w:t>www.saintcatherines.org.uk</w:t>
                          </w:r>
                        </w:p>
                        <w:p w14:paraId="07BE790F" w14:textId="77777777" w:rsidR="00371992" w:rsidRPr="00F7630F" w:rsidRDefault="00371992" w:rsidP="00371992">
                          <w:pPr>
                            <w:pStyle w:val="p4"/>
                            <w:rPr>
                              <w:rFonts w:ascii="Calibri" w:hAnsi="Calibri"/>
                              <w:color w:val="1C619F"/>
                              <w:sz w:val="13"/>
                              <w:szCs w:val="13"/>
                            </w:rPr>
                          </w:pPr>
                          <w:r w:rsidRPr="00F7630F">
                            <w:rPr>
                              <w:rFonts w:ascii="Calibri" w:hAnsi="Calibri"/>
                              <w:color w:val="1C619F"/>
                              <w:sz w:val="13"/>
                              <w:szCs w:val="13"/>
                            </w:rPr>
                            <w:t>Charity Registration No. 284701</w:t>
                          </w:r>
                        </w:p>
                        <w:p w14:paraId="637805D2" w14:textId="77777777" w:rsidR="00371992" w:rsidRPr="004D4177" w:rsidRDefault="00371992" w:rsidP="00371992">
                          <w:pPr>
                            <w:rPr>
                              <w:color w:val="1C619F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09BE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-22.55pt;margin-top:-28.1pt;width:385.2pt;height:75.9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" filled="f" stroked="f">
              <v:textbox inset="0,0,0,0">
                <w:txbxContent>
                  <w:p w14:paraId="514E34F7" w14:textId="77777777" w:rsidR="00371992" w:rsidRPr="00F7630F" w:rsidRDefault="00371992" w:rsidP="00371992">
                    <w:pPr>
                      <w:pStyle w:val="p2"/>
                      <w:rPr>
                        <w:rFonts w:ascii="Calibri" w:hAnsi="Calibri"/>
                        <w:color w:val="1C619F"/>
                        <w:sz w:val="20"/>
                        <w:szCs w:val="20"/>
                      </w:rPr>
                    </w:pPr>
                    <w:r w:rsidRPr="00F7630F">
                      <w:rPr>
                        <w:rFonts w:ascii="Calibri" w:hAnsi="Calibri"/>
                        <w:color w:val="1C619F"/>
                        <w:sz w:val="20"/>
                        <w:szCs w:val="20"/>
                      </w:rPr>
                      <w:t>Throxenby Lane, Scarborough, North Yorkshire, YO12 5RE</w:t>
                    </w:r>
                  </w:p>
                  <w:p w14:paraId="358766AE" w14:textId="77777777" w:rsidR="00371992" w:rsidRPr="00F7630F" w:rsidRDefault="00371992" w:rsidP="00371992">
                    <w:pPr>
                      <w:pStyle w:val="p2"/>
                      <w:rPr>
                        <w:rFonts w:ascii="Calibri" w:hAnsi="Calibri"/>
                        <w:color w:val="1C619F"/>
                        <w:sz w:val="20"/>
                        <w:szCs w:val="20"/>
                      </w:rPr>
                    </w:pPr>
                    <w:r w:rsidRPr="00F7630F">
                      <w:rPr>
                        <w:rFonts w:ascii="Calibri" w:hAnsi="Calibri"/>
                        <w:color w:val="1C619F"/>
                        <w:sz w:val="20"/>
                        <w:szCs w:val="20"/>
                      </w:rPr>
                      <w:t>Tel: 01723 351421 Email: general@saintcatherines.org.uk</w:t>
                    </w:r>
                  </w:p>
                  <w:p w14:paraId="59F3575D" w14:textId="77777777" w:rsidR="00371992" w:rsidRPr="00F7630F" w:rsidRDefault="00371992" w:rsidP="00371992">
                    <w:pPr>
                      <w:pStyle w:val="p3"/>
                      <w:rPr>
                        <w:rFonts w:ascii="Calibri" w:hAnsi="Calibri"/>
                        <w:b/>
                        <w:color w:val="1C619F"/>
                        <w:sz w:val="20"/>
                        <w:szCs w:val="20"/>
                      </w:rPr>
                    </w:pPr>
                    <w:r w:rsidRPr="00F7630F">
                      <w:rPr>
                        <w:rFonts w:ascii="Calibri" w:hAnsi="Calibri"/>
                        <w:b/>
                        <w:color w:val="1C619F"/>
                        <w:sz w:val="20"/>
                        <w:szCs w:val="20"/>
                      </w:rPr>
                      <w:t>www.saintcatherines.org.uk</w:t>
                    </w:r>
                  </w:p>
                  <w:p w14:paraId="07BE790F" w14:textId="77777777" w:rsidR="00371992" w:rsidRPr="00F7630F" w:rsidRDefault="00371992" w:rsidP="00371992">
                    <w:pPr>
                      <w:pStyle w:val="p4"/>
                      <w:rPr>
                        <w:rFonts w:ascii="Calibri" w:hAnsi="Calibri"/>
                        <w:color w:val="1C619F"/>
                        <w:sz w:val="13"/>
                        <w:szCs w:val="13"/>
                      </w:rPr>
                    </w:pPr>
                    <w:r w:rsidRPr="00F7630F">
                      <w:rPr>
                        <w:rFonts w:ascii="Calibri" w:hAnsi="Calibri"/>
                        <w:color w:val="1C619F"/>
                        <w:sz w:val="13"/>
                        <w:szCs w:val="13"/>
                      </w:rPr>
                      <w:t>Charity Registration No. 284701</w:t>
                    </w:r>
                  </w:p>
                  <w:p w14:paraId="637805D2" w14:textId="77777777" w:rsidR="00371992" w:rsidRPr="004D4177" w:rsidRDefault="00371992" w:rsidP="00371992">
                    <w:pPr>
                      <w:rPr>
                        <w:color w:val="1C619F"/>
                        <w:sz w:val="24"/>
                        <w:szCs w:val="2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371992"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4DEE150F" wp14:editId="39ECDE48">
          <wp:simplePos x="0" y="0"/>
          <wp:positionH relativeFrom="column">
            <wp:posOffset>-492125</wp:posOffset>
          </wp:positionH>
          <wp:positionV relativeFrom="paragraph">
            <wp:posOffset>-1790065</wp:posOffset>
          </wp:positionV>
          <wp:extent cx="5346065" cy="337185"/>
          <wp:effectExtent l="0" t="0" r="0" b="0"/>
          <wp:wrapThrough wrapText="bothSides">
            <wp:wrapPolygon edited="0">
              <wp:start x="0" y="0"/>
              <wp:lineTo x="0" y="19525"/>
              <wp:lineTo x="21449" y="19525"/>
              <wp:lineTo x="21449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2" r="5812"/>
                  <a:stretch/>
                </pic:blipFill>
                <pic:spPr bwMode="auto">
                  <a:xfrm>
                    <a:off x="0" y="0"/>
                    <a:ext cx="5346065" cy="337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7199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4CA08CEC" wp14:editId="4B8E6B1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200" cy="345600"/>
              <wp:effectExtent l="0" t="0" r="43815" b="3556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0" cy="3456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2E53F4" id="Straight Connector 21" o:spid="_x0000_s1026" style="position:absolute;flip:x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" from="0,0" to="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" strokecolor="#aeaaaa [2414]" strokeweight=".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91B5B" w14:textId="77777777" w:rsidR="008A2638" w:rsidRDefault="008A26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78C24BBC" wp14:editId="35F6F0DC">
          <wp:simplePos x="0" y="0"/>
          <wp:positionH relativeFrom="page">
            <wp:posOffset>20955</wp:posOffset>
          </wp:positionH>
          <wp:positionV relativeFrom="page">
            <wp:posOffset>6724650</wp:posOffset>
          </wp:positionV>
          <wp:extent cx="10652125" cy="53975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woosh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212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F29AD" w14:textId="77777777" w:rsidR="002D76A6" w:rsidRDefault="002D76A6" w:rsidP="008D2CD1">
      <w:r>
        <w:separator/>
      </w:r>
    </w:p>
  </w:footnote>
  <w:footnote w:type="continuationSeparator" w:id="0">
    <w:p w14:paraId="1FFA5189" w14:textId="77777777" w:rsidR="002D76A6" w:rsidRDefault="002D76A6" w:rsidP="008D2CD1">
      <w:r>
        <w:continuationSeparator/>
      </w:r>
    </w:p>
  </w:footnote>
  <w:footnote w:type="continuationNotice" w:id="1">
    <w:p w14:paraId="3E7A9C76" w14:textId="77777777" w:rsidR="002D76A6" w:rsidRDefault="002D76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396F" w14:textId="77777777" w:rsidR="008A2638" w:rsidRDefault="0037199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1ECFCC9D" wp14:editId="18B3E59B">
              <wp:simplePos x="0" y="0"/>
              <wp:positionH relativeFrom="column">
                <wp:posOffset>4881033</wp:posOffset>
              </wp:positionH>
              <wp:positionV relativeFrom="paragraph">
                <wp:posOffset>-220345</wp:posOffset>
              </wp:positionV>
              <wp:extent cx="5767705" cy="782955"/>
              <wp:effectExtent l="0" t="0" r="0" b="444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7705" cy="782955"/>
                        <a:chOff x="0" y="0"/>
                        <a:chExt cx="7653020" cy="1040813"/>
                      </a:xfrm>
                    </wpg:grpSpPr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3458"/>
                          <a:ext cx="7653020" cy="427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40" y="0"/>
                          <a:ext cx="3430905" cy="738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9144A4" id="Group 3" o:spid="_x0000_s1026" style="position:absolute;margin-left:384.35pt;margin-top:-17.35pt;width:454.15pt;height:61.65pt;z-index:251658247;mso-width-relative:margin;mso-height-relative:margin" coordsize="76530,104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4AAAAAUmdodGxvbmcAAAn3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E&#10;wQAAAAEAAACgAAAADAAAAeAAABaAAAAEpQAYAAH/2P/tAAxBZG9iZV9DTQAC/+4ADkFkb2JlAGSA&#10;AAAAAf/bAIQADAgICAkIDAkJDBELCgsRFQ8MDA8VGBMTFRMTGBEMDAwMDAwRDAwMDAwMDAwMDAwM&#10;DAwMDAwMDAwMDAwMDAwMDAENCwsNDg0QDg4QFA4ODhQUDg4ODhQRDAwMDAwREQwMDAwMDBEMDAwM&#10;DAwMDAwMDAwMDAwMDAwMDAwMDAwMDAwM/8AAEQgAD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piMWViMmQyNC00NjE3LTQzNTUt&#10;ODM4Zi0wNTNiNTQ5NTMxOWIiIHN0RXZ0OndoZW49IjIwMTYtMTEtMDRUMTM6NTM6MTNaIiBzdEV2&#10;dDpzb2Z0d2FyZUFnZW50PSJBZG9iZSBJbGx1c3RyYXRvciBDQyAyMDE3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/+JJQ0NfUFJPRklMRQABCQAIgHBBREJFAhAAAHBydHJDTVlLTGFiIAfQAAcAGgAFACkA&#10;NW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//i/+JJQ0NfUFJPRklMRQACCX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P/i/+JJQ0NfUFJPRklMRQADCY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C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B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P/i/+JJQ0Nf&#10;UFJPRklMRQAECR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P/i/+JJQ0NfUFJPRklMRQAFCa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//i/+JJQ0NfUFJPRklMRQAGCd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/i/+JJQ0NfUFJPRklMRQAHCf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C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v/i/+JJ&#10;Q0NfUFJPRklMRQAICS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gfBJQ0NfUFJPRklMRQAJC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+4ADkFkb2JlAGRA&#10;AAAAAv/bAIQAAQEBAQEBAQEBAQEBAQEBAQEBAQEBAQEBAQEBAQIBAQEBAQECAgICAgICAgICAgIC&#10;AgMDAwMDAwMDAwMDAwMDAwEBAQEBAQECAQECAwICAgMDAwMDAwMDAwMDAwMDAwMDAwMDAwMDAwMD&#10;AwMDAwMDAwMDAwMDAwMDAwMDAwMDAwMD/8AAFAgAvgn3BAERAAIRAQMRAQQRAP/dAAQBP/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4EAQACEQMRBAAAPw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TwAAAAYAAAAAAAAAAAAAAkIA&#10;AAp6AAAADQBTAEMASAAgAGwAbwBnAG8AXwB3AGkAZABlAAAAAQAAAAAAAAAAAAAAAAAAAAAAAAAB&#10;AAAAAAAAAAAAAAp6AAACQgAAAAAAAAAAAAAAAAAAAAABAAAAAAAAAAAAAAAAAAAAAAAAABAAAAAB&#10;AAAAAAAAbnVsbAAAAAIAAAAGYm91bmRzT2JqYwAAAAEAAAAAAABSY3QxAAAABAAAAABUb3AgbG9u&#10;ZwAAAAAAAAAATGVmdGxvbmcAAAAAAAAAAEJ0b21sb25nAAACQgAAAABSZ2h0bG9uZwAACno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IAAAAAUmdodGxvbmcAAAp6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AAAAAAB/9sAhAAGBAQHBQcLBgYL&#10;DgoICg4RDg4ODhEWExMTExMWEQwMDAwMDBEMDAwMDAwMDAwMDAwMDAwMDAwMDAwMDAwMDAwMAQcJ&#10;CRMMEyITEyIUDg4OFBQODg4OFBEMDAwMDBERDAwMDAwMEQwMDAwMDAwMDAwMDAwMDAwMDAwMDAwM&#10;DAwMDAz/wAARCAJCCnoDAREAAhEBAxEB/90ABAFQ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/U9U4q7FXYq7FXYq7FXYq7FXYq7FXYq7FXYq7FXYq7FXYq7FXYq7FXYq7F&#10;XYq7FXYq7FXYq7FXYq7FXYq7FXYq7FXz3/zkJ5K+o3ieYbZaQ3RCTU7SAfC//PVF/wCDT/LzbaPL&#10;Y4T0d9oM1jgP8P0/1Xj2bF2rsVe8/wDOPHkn0o5PMl0vxSVit6/y1/ey/wCyb92v+rJ/Nmq1mX+E&#10;f5zpO0M1+gf5z2zNa6d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8A/9X1TirsVdirsVdirsVdirsVdirsVdirsVdirsVdirsVdirsVdirsVdirsVdirsVdirsVdir&#10;sVdirsVdirsVdirsVSzzNoEHmDTp9Luv7udeNfA9Uce6PxbJwmYGw2Y8hhISHR8c6xpM+kXk2n3Y&#10;4zQOUYe47j/Jb7S50UZCQsPWwmJix1Rvk/yzN5m1SDS7fb1W+Nv5UG8j/wCxX/hvhyOSfALYZsgx&#10;xMi+xNO0+HTraOztV4QwoERR2CigznZGzZeTlIyNlEYGL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f/9b1TirsVdirsVdirsVdirsVdirsVdirsVdirsVdirsVdirs&#10;VdirsVdirsVdirsVdirsVdirsVdirsVdirsVdirsVdirxD/nIjyVzWPzLarutIrinh0hl/5lN/zy&#10;zZ6PL/Cf813PZ+b+A/5qcfkD5J/RenNrdytLm9A9Oo3WIfZ/5HN8f+p6eV6vLxHhH8LVr83FLhHK&#10;P+6er5gOr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uxV2KuxV2KuxV2KuxV2KuxV2K&#10;uxV2KuxV2Ksf/MH/AJR/UP7v/eeT+9+z9n/iX8n+Xxy3D9Q97fp/rH9ZNtK/3kh+x/dp/dfY6D+6&#10;/wCK/wCT/JyEubVLmUVkW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6134;width:76530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">
                <v:imagedata r:id="rId3" o:title=""/>
              </v:shape>
              <v:shape id="Picture 4" o:spid="_x0000_s1028" type="#_x0000_t75" style="position:absolute;left:3472;width:34309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3" behindDoc="1" locked="1" layoutInCell="1" allowOverlap="1" wp14:anchorId="7D69BBB8" wp14:editId="2E30A546">
          <wp:simplePos x="0" y="0"/>
          <wp:positionH relativeFrom="column">
            <wp:posOffset>-2663190</wp:posOffset>
          </wp:positionH>
          <wp:positionV relativeFrom="page">
            <wp:posOffset>-2512060</wp:posOffset>
          </wp:positionV>
          <wp:extent cx="5610860" cy="5643880"/>
          <wp:effectExtent l="0" t="0" r="254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H mark.jpg"/>
                  <pic:cNvPicPr/>
                </pic:nvPicPr>
                <pic:blipFill>
                  <a:blip r:embed="rId5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860" cy="56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3D5064D6" wp14:editId="19865F9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00" cy="345600"/>
              <wp:effectExtent l="0" t="0" r="43815" b="3556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0" cy="34560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EF154D" id="Straight Connector 20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" from="0,0" to="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" strokecolor="#aeaaaa [24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E899" w14:textId="77777777" w:rsidR="008A2638" w:rsidRDefault="009439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9" behindDoc="1" locked="1" layoutInCell="1" allowOverlap="1" wp14:anchorId="6AD6E7EB" wp14:editId="70EE4DD4">
          <wp:simplePos x="0" y="0"/>
          <wp:positionH relativeFrom="column">
            <wp:posOffset>6141720</wp:posOffset>
          </wp:positionH>
          <wp:positionV relativeFrom="page">
            <wp:posOffset>3663315</wp:posOffset>
          </wp:positionV>
          <wp:extent cx="5610860" cy="5643880"/>
          <wp:effectExtent l="0" t="0" r="2540" b="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H mark.jpg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860" cy="56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F645A"/>
    <w:multiLevelType w:val="hybridMultilevel"/>
    <w:tmpl w:val="6796461E"/>
    <w:lvl w:ilvl="0" w:tplc="59E65214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3EA"/>
    <w:rsid w:val="0000748E"/>
    <w:rsid w:val="00013E9B"/>
    <w:rsid w:val="00026B57"/>
    <w:rsid w:val="00055092"/>
    <w:rsid w:val="001275E0"/>
    <w:rsid w:val="001623A1"/>
    <w:rsid w:val="001A0D96"/>
    <w:rsid w:val="001D0514"/>
    <w:rsid w:val="002153B8"/>
    <w:rsid w:val="00236E2A"/>
    <w:rsid w:val="00253FCB"/>
    <w:rsid w:val="002B51C4"/>
    <w:rsid w:val="002D76A6"/>
    <w:rsid w:val="002E2B77"/>
    <w:rsid w:val="00331752"/>
    <w:rsid w:val="00345154"/>
    <w:rsid w:val="00345AE2"/>
    <w:rsid w:val="00346CDD"/>
    <w:rsid w:val="00363E0A"/>
    <w:rsid w:val="00371992"/>
    <w:rsid w:val="00397B72"/>
    <w:rsid w:val="003B762F"/>
    <w:rsid w:val="003C0DCD"/>
    <w:rsid w:val="003F4ED2"/>
    <w:rsid w:val="00417748"/>
    <w:rsid w:val="00464EAC"/>
    <w:rsid w:val="004A4C10"/>
    <w:rsid w:val="004A6C95"/>
    <w:rsid w:val="004B6AB2"/>
    <w:rsid w:val="004C11F5"/>
    <w:rsid w:val="004C13CA"/>
    <w:rsid w:val="004D5AFB"/>
    <w:rsid w:val="004F6076"/>
    <w:rsid w:val="00516CDC"/>
    <w:rsid w:val="005A72F2"/>
    <w:rsid w:val="00604702"/>
    <w:rsid w:val="006471A2"/>
    <w:rsid w:val="006520BA"/>
    <w:rsid w:val="006852E8"/>
    <w:rsid w:val="00686902"/>
    <w:rsid w:val="006A00D0"/>
    <w:rsid w:val="0071455E"/>
    <w:rsid w:val="0072502E"/>
    <w:rsid w:val="00732812"/>
    <w:rsid w:val="007F1B56"/>
    <w:rsid w:val="007F27BF"/>
    <w:rsid w:val="00883E38"/>
    <w:rsid w:val="008A2638"/>
    <w:rsid w:val="008D2CD1"/>
    <w:rsid w:val="009074F4"/>
    <w:rsid w:val="00932C15"/>
    <w:rsid w:val="0094392D"/>
    <w:rsid w:val="00957C0D"/>
    <w:rsid w:val="00986136"/>
    <w:rsid w:val="009B732C"/>
    <w:rsid w:val="009E1860"/>
    <w:rsid w:val="00A21F39"/>
    <w:rsid w:val="00A415AB"/>
    <w:rsid w:val="00A67F9B"/>
    <w:rsid w:val="00AF7DC1"/>
    <w:rsid w:val="00B7255A"/>
    <w:rsid w:val="00BD06B1"/>
    <w:rsid w:val="00BF1EC5"/>
    <w:rsid w:val="00C1345B"/>
    <w:rsid w:val="00C33345"/>
    <w:rsid w:val="00C36C30"/>
    <w:rsid w:val="00C474DD"/>
    <w:rsid w:val="00C62E36"/>
    <w:rsid w:val="00C90CD3"/>
    <w:rsid w:val="00CA165C"/>
    <w:rsid w:val="00CA7662"/>
    <w:rsid w:val="00CC006E"/>
    <w:rsid w:val="00CE1F08"/>
    <w:rsid w:val="00CF62F8"/>
    <w:rsid w:val="00D50BC5"/>
    <w:rsid w:val="00D62CDD"/>
    <w:rsid w:val="00D902CB"/>
    <w:rsid w:val="00E253EA"/>
    <w:rsid w:val="00E2636A"/>
    <w:rsid w:val="00E61B14"/>
    <w:rsid w:val="00E678EA"/>
    <w:rsid w:val="00EB6897"/>
    <w:rsid w:val="00F15445"/>
    <w:rsid w:val="00F20D65"/>
    <w:rsid w:val="00F42ABC"/>
    <w:rsid w:val="00F52D7F"/>
    <w:rsid w:val="00F5403C"/>
    <w:rsid w:val="00F9560C"/>
    <w:rsid w:val="19F9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504EA"/>
  <w15:docId w15:val="{AEFB6DFE-FC15-4515-8336-EA79C30B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E36"/>
    <w:rPr>
      <w:rFonts w:ascii="Calibri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2F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2F8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C62E36"/>
    <w:pPr>
      <w:autoSpaceDE w:val="0"/>
      <w:autoSpaceDN w:val="0"/>
      <w:adjustRightInd w:val="0"/>
    </w:pPr>
    <w:rPr>
      <w:rFonts w:ascii="Calibri" w:hAnsi="Calibri" w:cs="Calibri"/>
      <w:color w:val="000000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F62F8"/>
    <w:rPr>
      <w:rFonts w:eastAsiaTheme="majorEastAsia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2E36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62F8"/>
    <w:rPr>
      <w:rFonts w:eastAsiaTheme="majorEastAsia" w:cstheme="majorBidi"/>
      <w:b/>
      <w:color w:val="000000" w:themeColor="text1"/>
      <w:sz w:val="22"/>
    </w:rPr>
  </w:style>
  <w:style w:type="paragraph" w:styleId="BodyText">
    <w:name w:val="Body Text"/>
    <w:basedOn w:val="Normal"/>
    <w:link w:val="BodyTextChar"/>
    <w:qFormat/>
    <w:rsid w:val="00CF62F8"/>
    <w:rPr>
      <w:rFonts w:asciiTheme="minorHAnsi" w:hAnsiTheme="minorHAnsi"/>
      <w:lang w:eastAsia="en-GB"/>
    </w:rPr>
  </w:style>
  <w:style w:type="character" w:customStyle="1" w:styleId="BodyTextChar">
    <w:name w:val="Body Text Char"/>
    <w:basedOn w:val="DefaultParagraphFont"/>
    <w:link w:val="BodyText"/>
    <w:rsid w:val="00CF62F8"/>
    <w:rPr>
      <w:rFonts w:cs="Times New Roman"/>
      <w:sz w:val="22"/>
      <w:szCs w:val="20"/>
      <w:lang w:eastAsia="en-GB"/>
    </w:rPr>
  </w:style>
  <w:style w:type="paragraph" w:customStyle="1" w:styleId="Bullets">
    <w:name w:val="Bullets"/>
    <w:basedOn w:val="Default"/>
    <w:qFormat/>
    <w:rsid w:val="00CF62F8"/>
    <w:pPr>
      <w:numPr>
        <w:numId w:val="1"/>
      </w:numPr>
      <w:spacing w:before="100"/>
    </w:pPr>
  </w:style>
  <w:style w:type="character" w:styleId="Hyperlink">
    <w:name w:val="Hyperlink"/>
    <w:basedOn w:val="DefaultParagraphFont"/>
    <w:uiPriority w:val="99"/>
    <w:unhideWhenUsed/>
    <w:rsid w:val="004D5AFB"/>
    <w:rPr>
      <w:color w:val="0563C1" w:themeColor="hyperlink"/>
      <w:u w:val="single"/>
    </w:rPr>
  </w:style>
  <w:style w:type="paragraph" w:customStyle="1" w:styleId="p2">
    <w:name w:val="p2"/>
    <w:basedOn w:val="Normal"/>
    <w:rsid w:val="00E61B14"/>
    <w:pPr>
      <w:spacing w:line="182" w:lineRule="atLeast"/>
      <w:jc w:val="center"/>
    </w:pPr>
    <w:rPr>
      <w:rFonts w:ascii="Gotham" w:hAnsi="Gotham"/>
      <w:color w:val="0080C3"/>
      <w:sz w:val="12"/>
      <w:szCs w:val="12"/>
      <w:lang w:val="en-US"/>
    </w:rPr>
  </w:style>
  <w:style w:type="paragraph" w:customStyle="1" w:styleId="p3">
    <w:name w:val="p3"/>
    <w:basedOn w:val="Normal"/>
    <w:rsid w:val="00E61B14"/>
    <w:pPr>
      <w:spacing w:before="75" w:line="182" w:lineRule="atLeast"/>
      <w:jc w:val="center"/>
    </w:pPr>
    <w:rPr>
      <w:rFonts w:ascii="Gotham" w:hAnsi="Gotham"/>
      <w:color w:val="0080C3"/>
      <w:sz w:val="12"/>
      <w:szCs w:val="12"/>
      <w:lang w:val="en-US"/>
    </w:rPr>
  </w:style>
  <w:style w:type="paragraph" w:customStyle="1" w:styleId="p4">
    <w:name w:val="p4"/>
    <w:basedOn w:val="Normal"/>
    <w:rsid w:val="00E61B14"/>
    <w:pPr>
      <w:spacing w:before="165" w:line="90" w:lineRule="atLeast"/>
      <w:jc w:val="center"/>
    </w:pPr>
    <w:rPr>
      <w:rFonts w:ascii="Gotham" w:hAnsi="Gotham"/>
      <w:color w:val="0080C3"/>
      <w:sz w:val="9"/>
      <w:szCs w:val="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D2C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CD1"/>
    <w:rPr>
      <w:rFonts w:ascii="Calibri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8D2C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CD1"/>
    <w:rPr>
      <w:rFonts w:ascii="Calibri" w:hAnsi="Calibri" w:cs="Times New Roman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E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E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kitson\AppData\Local\Microsoft\Windows\Temporary%20Internet%20Files\Content.Outlook\7DYKNNY2\SCH_A5_4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74276EFACE2A49AF7231FF715C05A7" ma:contentTypeVersion="2" ma:contentTypeDescription="Create a new document." ma:contentTypeScope="" ma:versionID="969da78ccfb239b231127c3912f9e228">
  <xsd:schema xmlns:xsd="http://www.w3.org/2001/XMLSchema" xmlns:xs="http://www.w3.org/2001/XMLSchema" xmlns:p="http://schemas.microsoft.com/office/2006/metadata/properties" xmlns:ns2="b8d8507f-88dd-49fc-9b12-b00ef46e5e3e" xmlns:ns3="f547d539-a120-4e17-bf09-c0c1e1db74dd" targetNamespace="http://schemas.microsoft.com/office/2006/metadata/properties" ma:root="true" ma:fieldsID="07d706f3e02d2cb5a9ab3f37241297ce" ns2:_="" ns3:_="">
    <xsd:import namespace="b8d8507f-88dd-49fc-9b12-b00ef46e5e3e"/>
    <xsd:import namespace="f547d539-a120-4e17-bf09-c0c1e1db74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8507f-88dd-49fc-9b12-b00ef46e5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d539-a120-4e17-bf09-c0c1e1db7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8d8507f-88dd-49fc-9b12-b00ef46e5e3e">EWVMDMV3NUDX-2051304671-11</_dlc_DocId>
    <_dlc_DocIdUrl xmlns="b8d8507f-88dd-49fc-9b12-b00ef46e5e3e">
      <Url>https://schospice.sharepoint.com/_layouts/15/DocIdRedir.aspx?ID=EWVMDMV3NUDX-2051304671-11</Url>
      <Description>EWVMDMV3NUDX-2051304671-11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D83160A-0D59-44E4-99C0-670AF631BE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E9028E-F870-4B01-8C4D-6C1547D36699}"/>
</file>

<file path=customXml/itemProps3.xml><?xml version="1.0" encoding="utf-8"?>
<ds:datastoreItem xmlns:ds="http://schemas.openxmlformats.org/officeDocument/2006/customXml" ds:itemID="{64585FA9-AF09-4649-93D9-F46C19C3ED8B}">
  <ds:schemaRefs>
    <ds:schemaRef ds:uri="http://schemas.microsoft.com/office/2006/documentManagement/types"/>
    <ds:schemaRef ds:uri="http://purl.org/dc/dcmitype/"/>
    <ds:schemaRef ds:uri="http://purl.org/dc/terms/"/>
    <ds:schemaRef ds:uri="939f157f-c47f-4df8-9153-80432e880d9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613d5bbe-5849-4171-9989-86cab0f84d8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2F50540-3B23-4DDB-90D2-6DAB28B42F8B}"/>
</file>

<file path=docProps/app.xml><?xml version="1.0" encoding="utf-8"?>
<Properties xmlns="http://schemas.openxmlformats.org/officeDocument/2006/extended-properties" xmlns:vt="http://schemas.openxmlformats.org/officeDocument/2006/docPropsVTypes">
  <Template>SCH_A5_4pp template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Watson</dc:creator>
  <cp:keywords/>
  <cp:lastModifiedBy>Jess Thornton</cp:lastModifiedBy>
  <cp:revision>2</cp:revision>
  <cp:lastPrinted>2019-06-11T10:07:00Z</cp:lastPrinted>
  <dcterms:created xsi:type="dcterms:W3CDTF">2022-06-09T08:14:00Z</dcterms:created>
  <dcterms:modified xsi:type="dcterms:W3CDTF">2022-06-09T08:14:00Z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0x0101005D74276EFACE2A49AF7231FF715C05A7</vt:lpwstr>
  </property>
  <property fmtid="{D5CDD505-2E9C-101B-9397-08002B2CF9AE}" pid="3" name="_dlc_DocIdItemGuid">
    <vt:lpwstr>32e2e90c-dc64-4a5b-b0fb-0f68f2916f21</vt:lpwstr>
  </property>
</Properties>
</file>